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D18" w:rsidRPr="00BB3DFA" w:rsidRDefault="00FB0D18" w:rsidP="00852FED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3DFA">
        <w:rPr>
          <w:rFonts w:ascii="Times New Roman" w:hAnsi="Times New Roman" w:cs="Times New Roman"/>
          <w:b/>
          <w:bCs/>
          <w:sz w:val="28"/>
          <w:szCs w:val="28"/>
        </w:rPr>
        <w:t>KARTA ZGŁOSZENIOWA WOLONTARIUSZA</w:t>
      </w:r>
    </w:p>
    <w:p w:rsidR="00FB0D18" w:rsidRDefault="00FB0D18" w:rsidP="00852F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06"/>
        <w:gridCol w:w="4606"/>
      </w:tblGrid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A713BF">
              <w:rPr>
                <w:rFonts w:ascii="Times New Roman" w:hAnsi="Times New Roman" w:cs="Times New Roman"/>
                <w:b/>
                <w:bCs/>
              </w:rPr>
              <w:t>Dane osobowe kandydata</w:t>
            </w: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Imię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Nazwisko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E-mail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Telefon</w:t>
            </w:r>
          </w:p>
        </w:tc>
      </w:tr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A713BF">
              <w:rPr>
                <w:rFonts w:ascii="Times New Roman" w:hAnsi="Times New Roman" w:cs="Times New Roman"/>
                <w:b/>
                <w:bCs/>
              </w:rPr>
              <w:t>Profil kandydata</w:t>
            </w: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Wykształcenie</w:t>
            </w:r>
          </w:p>
          <w:p w:rsidR="00FB0D18" w:rsidRPr="00A713BF" w:rsidRDefault="00FB0D18" w:rsidP="00141555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Uczelnia/S</w:t>
            </w:r>
            <w:bookmarkStart w:id="0" w:name="_GoBack"/>
            <w:bookmarkEnd w:id="0"/>
            <w:r w:rsidRPr="00A713BF">
              <w:rPr>
                <w:rFonts w:ascii="Times New Roman" w:hAnsi="Times New Roman" w:cs="Times New Roman"/>
              </w:rPr>
              <w:t>zkoła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Co obecnie robisz?</w:t>
            </w:r>
          </w:p>
        </w:tc>
      </w:tr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Co byś chciał/a robić jako wolontariusz w naszej instytucji?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Opisz w kilku zdaniach swoje doświadczenie, co lubisz robić, czym się interesujesz?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A713BF">
              <w:rPr>
                <w:rFonts w:ascii="Times New Roman" w:hAnsi="Times New Roman" w:cs="Times New Roman"/>
                <w:b/>
                <w:bCs/>
              </w:rPr>
              <w:t>Preferencje kandydata</w:t>
            </w: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Czy pracowałeś/aś już kiedyś jako wolontariusz?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A713BF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Tak / Nie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Jeśli tak, to opisz miejsce i działania, które podejmowałeś/aś jako wolontariusz.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A713BF">
              <w:rPr>
                <w:rFonts w:ascii="Times New Roman" w:hAnsi="Times New Roman" w:cs="Times New Roman"/>
                <w:b/>
                <w:bCs/>
              </w:rPr>
              <w:t>Preferencje czasowe na rzecz wolontariatu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Forma zaangażowania się: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Akcyjna / do 14 dni / do 30 dni;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Powyżej 30 dni / długofalowa;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Dzień tygodnia:……………</w:t>
            </w: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A713BF">
              <w:rPr>
                <w:rFonts w:ascii="Times New Roman" w:hAnsi="Times New Roman" w:cs="Times New Roman"/>
                <w:b/>
                <w:bCs/>
              </w:rPr>
              <w:t>Preferencje godzinowe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Przedział godzinowy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………………….Poniedziałek;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………………….Wtorek;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………………….Środa;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………………….Czwartek;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………………….Piątek;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………………….Sobota;</w:t>
            </w:r>
          </w:p>
          <w:p w:rsidR="00FB0D18" w:rsidRPr="00A713BF" w:rsidRDefault="00FB0D18" w:rsidP="00A713BF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………………….Niedziela</w:t>
            </w:r>
          </w:p>
          <w:p w:rsidR="00FB0D18" w:rsidRPr="00A713BF" w:rsidRDefault="00FB0D18" w:rsidP="00A713BF">
            <w:pPr>
              <w:pStyle w:val="NoSpacing"/>
              <w:ind w:left="720"/>
              <w:rPr>
                <w:rFonts w:ascii="Times New Roman" w:hAnsi="Times New Roman" w:cs="Times New Roman"/>
              </w:rPr>
            </w:pPr>
          </w:p>
        </w:tc>
      </w:tr>
      <w:tr w:rsidR="00FB0D18" w:rsidRPr="00A713BF">
        <w:tc>
          <w:tcPr>
            <w:tcW w:w="9212" w:type="dxa"/>
            <w:gridSpan w:val="2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Uwagi, zapytania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FB0D18" w:rsidRPr="00A713BF"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Miejscowość i data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  <w:r w:rsidRPr="00A713BF">
              <w:rPr>
                <w:rFonts w:ascii="Times New Roman" w:hAnsi="Times New Roman" w:cs="Times New Roman"/>
              </w:rPr>
              <w:t>Podpis kandydata</w:t>
            </w:r>
          </w:p>
          <w:p w:rsidR="00FB0D18" w:rsidRPr="00A713BF" w:rsidRDefault="00FB0D18" w:rsidP="00852FED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:rsidR="00FB0D18" w:rsidRDefault="00FB0D18" w:rsidP="00EC25BF">
      <w:pPr>
        <w:pStyle w:val="NoSpacing"/>
        <w:spacing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Wyrażam zgodę na przechowywanie i przetwarzanie moich danych osobowych w celach rekrutacji – zgodnie z ustawą o ochronie danych osobowych z dnia 29 sierpnia 1997 r. Dz. U. Nr 133, poz. 883.</w:t>
      </w:r>
    </w:p>
    <w:p w:rsidR="00FB0D18" w:rsidRDefault="00FB0D18" w:rsidP="00EC25BF">
      <w:pPr>
        <w:pStyle w:val="NoSpacing"/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:rsidR="00FB0D18" w:rsidRDefault="00FB0D18" w:rsidP="00EC25BF">
      <w:pPr>
        <w:pStyle w:val="NoSpacing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Dziękujemy za wypełnienie Karty Zgłoszeniowej Wolontariusza.</w:t>
      </w:r>
    </w:p>
    <w:p w:rsidR="00FB0D18" w:rsidRDefault="00FB0D18" w:rsidP="00EC25BF">
      <w:pPr>
        <w:pStyle w:val="NoSpacing"/>
        <w:spacing w:line="276" w:lineRule="auto"/>
        <w:rPr>
          <w:rFonts w:ascii="Times New Roman" w:hAnsi="Times New Roman" w:cs="Times New Roman"/>
        </w:rPr>
      </w:pPr>
    </w:p>
    <w:p w:rsidR="00FB0D18" w:rsidRPr="00BB3DFA" w:rsidRDefault="00FB0D18" w:rsidP="00EC25BF">
      <w:pPr>
        <w:pStyle w:val="NoSpacing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Prosimy o pozostawienie wypełnionego formularza w Kancelarii Powiatowego Centrum Pomocy Rodzinie w Rzeszowie lub o przesłanie formularza na adres e-mail: </w:t>
      </w:r>
      <w:r w:rsidRPr="00FB4312">
        <w:rPr>
          <w:rFonts w:ascii="Times New Roman" w:hAnsi="Times New Roman" w:cs="Times New Roman"/>
        </w:rPr>
        <w:t>ewelina.sedrowicz@powiat.rzeszow.pl</w:t>
      </w:r>
      <w:r>
        <w:rPr>
          <w:rFonts w:ascii="Times New Roman" w:hAnsi="Times New Roman" w:cs="Times New Roman"/>
          <w:color w:val="FF0000"/>
        </w:rPr>
        <w:t xml:space="preserve"> </w:t>
      </w:r>
    </w:p>
    <w:sectPr w:rsidR="00FB0D18" w:rsidRPr="00BB3DFA" w:rsidSect="00793D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64FF7"/>
    <w:multiLevelType w:val="hybridMultilevel"/>
    <w:tmpl w:val="D458B7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23DF662D"/>
    <w:multiLevelType w:val="hybridMultilevel"/>
    <w:tmpl w:val="307A4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19D3"/>
    <w:rsid w:val="00001FF6"/>
    <w:rsid w:val="00045783"/>
    <w:rsid w:val="00111D77"/>
    <w:rsid w:val="00141555"/>
    <w:rsid w:val="002114ED"/>
    <w:rsid w:val="005E533D"/>
    <w:rsid w:val="00793D95"/>
    <w:rsid w:val="00852FED"/>
    <w:rsid w:val="008919D3"/>
    <w:rsid w:val="00972D8B"/>
    <w:rsid w:val="00A713BF"/>
    <w:rsid w:val="00BB3DFA"/>
    <w:rsid w:val="00C813E6"/>
    <w:rsid w:val="00DA3C5A"/>
    <w:rsid w:val="00DB5154"/>
    <w:rsid w:val="00EC25BF"/>
    <w:rsid w:val="00F7325D"/>
    <w:rsid w:val="00FB0D18"/>
    <w:rsid w:val="00FB4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D9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52FED"/>
    <w:rPr>
      <w:rFonts w:cs="Calibri"/>
      <w:lang w:eastAsia="en-US"/>
    </w:rPr>
  </w:style>
  <w:style w:type="table" w:styleId="TableGrid">
    <w:name w:val="Table Grid"/>
    <w:basedOn w:val="TableNormal"/>
    <w:uiPriority w:val="99"/>
    <w:rsid w:val="00852FED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187</Words>
  <Characters>1122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WOLONTARIUSZA</dc:title>
  <dc:subject/>
  <dc:creator>OIK pracownicy</dc:creator>
  <cp:keywords/>
  <dc:description/>
  <cp:lastModifiedBy>PCPR</cp:lastModifiedBy>
  <cp:revision>2</cp:revision>
  <cp:lastPrinted>2013-10-28T11:07:00Z</cp:lastPrinted>
  <dcterms:created xsi:type="dcterms:W3CDTF">2013-10-28T11:08:00Z</dcterms:created>
  <dcterms:modified xsi:type="dcterms:W3CDTF">2013-10-28T11:08:00Z</dcterms:modified>
</cp:coreProperties>
</file>